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0F3A" w:rsidRDefault="003356DA">
      <w:bookmarkStart w:id="0" w:name="_GoBack"/>
      <w:bookmarkEnd w:id="0"/>
      <w:r>
        <w:rPr>
          <w:noProof/>
          <w:lang w:eastAsia="da-DK"/>
        </w:rPr>
        <w:drawing>
          <wp:inline distT="0" distB="0" distL="0" distR="0">
            <wp:extent cx="12496800" cy="7934325"/>
            <wp:effectExtent l="1905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3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0" cy="793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0F3A" w:rsidSect="001705E2">
      <w:headerReference w:type="default" r:id="rId8"/>
      <w:pgSz w:w="23814" w:h="16840" w:orient="landscape" w:code="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1DF1" w:rsidRDefault="00BA1DF1" w:rsidP="006B5D7F">
      <w:pPr>
        <w:spacing w:after="0" w:line="240" w:lineRule="auto"/>
      </w:pPr>
      <w:r>
        <w:separator/>
      </w:r>
    </w:p>
  </w:endnote>
  <w:endnote w:type="continuationSeparator" w:id="0">
    <w:p w:rsidR="00BA1DF1" w:rsidRDefault="00BA1DF1" w:rsidP="006B5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Alternate Light">
    <w:altName w:val="Cambria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1DF1" w:rsidRDefault="00BA1DF1" w:rsidP="006B5D7F">
      <w:pPr>
        <w:spacing w:after="0" w:line="240" w:lineRule="auto"/>
      </w:pPr>
      <w:r>
        <w:separator/>
      </w:r>
    </w:p>
  </w:footnote>
  <w:footnote w:type="continuationSeparator" w:id="0">
    <w:p w:rsidR="00BA1DF1" w:rsidRDefault="00BA1DF1" w:rsidP="006B5D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590E" w:rsidRPr="004160A3" w:rsidRDefault="0068590E" w:rsidP="0068590E">
    <w:pPr>
      <w:spacing w:line="240" w:lineRule="auto"/>
      <w:rPr>
        <w:rFonts w:ascii="DIN Alternate Light" w:hAnsi="DIN Alternate Light"/>
        <w:color w:val="595959" w:themeColor="text1" w:themeTint="A6"/>
        <w:lang w:val="en-US"/>
      </w:rPr>
    </w:pPr>
    <w:r w:rsidRPr="004160A3">
      <w:rPr>
        <w:rFonts w:ascii="DIN Alternate Light" w:hAnsi="DIN Alternate Light"/>
        <w:sz w:val="28"/>
        <w:lang w:val="en-US"/>
      </w:rPr>
      <w:t>INTELLIGENT LIGHT</w:t>
    </w:r>
    <w:r w:rsidRPr="004160A3">
      <w:rPr>
        <w:rFonts w:ascii="DIN Alternate Light" w:hAnsi="DIN Alternate Light"/>
        <w:sz w:val="24"/>
        <w:lang w:val="en-US"/>
      </w:rPr>
      <w:br/>
    </w:r>
    <w:r w:rsidRPr="004160A3">
      <w:rPr>
        <w:rFonts w:ascii="DIN Alternate Light" w:hAnsi="DIN Alternate Light"/>
        <w:color w:val="595959" w:themeColor="text1" w:themeTint="A6"/>
        <w:lang w:val="en-US"/>
      </w:rPr>
      <w:t>HOLISTIC DESIGN E07</w:t>
    </w:r>
  </w:p>
  <w:tbl>
    <w:tblPr>
      <w:tblStyle w:val="Tabel-Gitter"/>
      <w:tblW w:w="20793" w:type="dxa"/>
      <w:tblInd w:w="108" w:type="dxa"/>
      <w:tblBorders>
        <w:top w:val="dotted" w:sz="4" w:space="0" w:color="7F7F7F" w:themeColor="text1" w:themeTint="80"/>
        <w:left w:val="dotted" w:sz="4" w:space="0" w:color="7F7F7F" w:themeColor="text1" w:themeTint="80"/>
        <w:bottom w:val="dotted" w:sz="4" w:space="0" w:color="7F7F7F" w:themeColor="text1" w:themeTint="80"/>
        <w:right w:val="dotted" w:sz="4" w:space="0" w:color="7F7F7F" w:themeColor="text1" w:themeTint="80"/>
        <w:insideH w:val="dotted" w:sz="4" w:space="0" w:color="7F7F7F" w:themeColor="text1" w:themeTint="80"/>
        <w:insideV w:val="dotted" w:sz="4" w:space="0" w:color="7F7F7F" w:themeColor="text1" w:themeTint="80"/>
      </w:tblBorders>
      <w:shd w:val="clear" w:color="auto" w:fill="F2F2F2" w:themeFill="background1" w:themeFillShade="F2"/>
      <w:tblLook w:val="04A0" w:firstRow="1" w:lastRow="0" w:firstColumn="1" w:lastColumn="0" w:noHBand="0" w:noVBand="1"/>
    </w:tblPr>
    <w:tblGrid>
      <w:gridCol w:w="1134"/>
      <w:gridCol w:w="17436"/>
      <w:gridCol w:w="2223"/>
    </w:tblGrid>
    <w:tr w:rsidR="0068590E" w:rsidRPr="009F497D" w:rsidTr="001705E2">
      <w:trPr>
        <w:trHeight w:val="272"/>
      </w:trPr>
      <w:tc>
        <w:tcPr>
          <w:tcW w:w="1134" w:type="dxa"/>
          <w:vMerge w:val="restart"/>
          <w:shd w:val="clear" w:color="auto" w:fill="F2F2F2" w:themeFill="background1" w:themeFillShade="F2"/>
        </w:tcPr>
        <w:p w:rsidR="0068590E" w:rsidRPr="004160A3" w:rsidRDefault="0068590E" w:rsidP="002F43B0">
          <w:pPr>
            <w:pStyle w:val="Sidehoved"/>
            <w:rPr>
              <w:rFonts w:ascii="DIN Alternate Light" w:hAnsi="DIN Alternate Light"/>
              <w:sz w:val="20"/>
            </w:rPr>
          </w:pPr>
          <w:r w:rsidRPr="004160A3">
            <w:rPr>
              <w:rFonts w:ascii="DIN Alternate Light" w:hAnsi="DIN Alternate Light"/>
              <w:sz w:val="20"/>
            </w:rPr>
            <w:t>No.</w:t>
          </w:r>
        </w:p>
        <w:p w:rsidR="00460DAB" w:rsidRPr="004160A3" w:rsidRDefault="00460DAB" w:rsidP="00460DAB">
          <w:pPr>
            <w:pStyle w:val="Sidehoved"/>
            <w:jc w:val="center"/>
            <w:rPr>
              <w:rFonts w:ascii="DIN Alternate Light" w:hAnsi="DIN Alternate Light"/>
              <w:sz w:val="28"/>
            </w:rPr>
          </w:pPr>
        </w:p>
      </w:tc>
      <w:tc>
        <w:tcPr>
          <w:tcW w:w="17436" w:type="dxa"/>
          <w:vMerge w:val="restart"/>
          <w:shd w:val="clear" w:color="auto" w:fill="F2F2F2" w:themeFill="background1" w:themeFillShade="F2"/>
        </w:tcPr>
        <w:p w:rsidR="0068590E" w:rsidRPr="004160A3" w:rsidRDefault="0068590E" w:rsidP="002F43B0">
          <w:pPr>
            <w:pStyle w:val="Sidehoved"/>
            <w:rPr>
              <w:rFonts w:ascii="DIN Alternate Light" w:hAnsi="DIN Alternate Light"/>
              <w:sz w:val="20"/>
            </w:rPr>
          </w:pPr>
          <w:r w:rsidRPr="004160A3">
            <w:rPr>
              <w:rFonts w:ascii="DIN Alternate Light" w:hAnsi="DIN Alternate Light"/>
              <w:sz w:val="20"/>
            </w:rPr>
            <w:t>Subject</w:t>
          </w:r>
          <w:r w:rsidR="00460DAB" w:rsidRPr="004160A3">
            <w:rPr>
              <w:rFonts w:ascii="DIN Alternate Light" w:hAnsi="DIN Alternate Light"/>
              <w:sz w:val="20"/>
            </w:rPr>
            <w:t>:</w:t>
          </w:r>
          <w:r w:rsidR="003356DA">
            <w:rPr>
              <w:rFonts w:ascii="DIN Alternate Light" w:hAnsi="DIN Alternate Light"/>
              <w:sz w:val="20"/>
            </w:rPr>
            <w:t xml:space="preserve"> Gantt chart</w:t>
          </w:r>
        </w:p>
      </w:tc>
      <w:tc>
        <w:tcPr>
          <w:tcW w:w="2223" w:type="dxa"/>
          <w:shd w:val="clear" w:color="auto" w:fill="F2F2F2" w:themeFill="background1" w:themeFillShade="F2"/>
        </w:tcPr>
        <w:p w:rsidR="0068590E" w:rsidRPr="004160A3" w:rsidRDefault="0068590E" w:rsidP="003356DA">
          <w:pPr>
            <w:pStyle w:val="Sidehoved"/>
            <w:rPr>
              <w:rFonts w:ascii="DIN Alternate Light" w:hAnsi="DIN Alternate Light"/>
              <w:sz w:val="20"/>
            </w:rPr>
          </w:pPr>
          <w:r w:rsidRPr="004160A3">
            <w:rPr>
              <w:rFonts w:ascii="DIN Alternate Light" w:hAnsi="DIN Alternate Light"/>
              <w:sz w:val="20"/>
            </w:rPr>
            <w:t>Date</w:t>
          </w:r>
          <w:r w:rsidR="00460DAB" w:rsidRPr="004160A3">
            <w:rPr>
              <w:rFonts w:ascii="DIN Alternate Light" w:hAnsi="DIN Alternate Light"/>
              <w:sz w:val="20"/>
            </w:rPr>
            <w:t>:</w:t>
          </w:r>
          <w:r w:rsidR="003356DA">
            <w:rPr>
              <w:rFonts w:ascii="DIN Alternate Light" w:hAnsi="DIN Alternate Light"/>
              <w:sz w:val="20"/>
            </w:rPr>
            <w:t xml:space="preserve"> 29.09.2007</w:t>
          </w:r>
        </w:p>
      </w:tc>
    </w:tr>
    <w:tr w:rsidR="0068590E" w:rsidRPr="009F497D" w:rsidTr="001705E2">
      <w:trPr>
        <w:trHeight w:val="163"/>
      </w:trPr>
      <w:tc>
        <w:tcPr>
          <w:tcW w:w="1134" w:type="dxa"/>
          <w:vMerge/>
          <w:shd w:val="clear" w:color="auto" w:fill="F2F2F2" w:themeFill="background1" w:themeFillShade="F2"/>
        </w:tcPr>
        <w:p w:rsidR="0068590E" w:rsidRPr="004160A3" w:rsidRDefault="0068590E" w:rsidP="002F43B0">
          <w:pPr>
            <w:pStyle w:val="Sidehoved"/>
            <w:rPr>
              <w:rFonts w:ascii="DIN Alternate Light" w:hAnsi="DIN Alternate Light"/>
              <w:sz w:val="20"/>
            </w:rPr>
          </w:pPr>
        </w:p>
      </w:tc>
      <w:tc>
        <w:tcPr>
          <w:tcW w:w="17436" w:type="dxa"/>
          <w:vMerge/>
          <w:shd w:val="clear" w:color="auto" w:fill="F2F2F2" w:themeFill="background1" w:themeFillShade="F2"/>
        </w:tcPr>
        <w:p w:rsidR="0068590E" w:rsidRPr="004160A3" w:rsidRDefault="0068590E" w:rsidP="002F43B0">
          <w:pPr>
            <w:pStyle w:val="Sidehoved"/>
            <w:rPr>
              <w:rFonts w:ascii="DIN Alternate Light" w:hAnsi="DIN Alternate Light"/>
              <w:sz w:val="20"/>
            </w:rPr>
          </w:pPr>
        </w:p>
      </w:tc>
      <w:tc>
        <w:tcPr>
          <w:tcW w:w="2223" w:type="dxa"/>
          <w:shd w:val="clear" w:color="auto" w:fill="F2F2F2" w:themeFill="background1" w:themeFillShade="F2"/>
        </w:tcPr>
        <w:p w:rsidR="0068590E" w:rsidRPr="004160A3" w:rsidRDefault="0068590E" w:rsidP="002F43B0">
          <w:pPr>
            <w:pStyle w:val="Sidehoved"/>
            <w:rPr>
              <w:rFonts w:ascii="DIN Alternate Light" w:hAnsi="DIN Alternate Light"/>
              <w:sz w:val="20"/>
            </w:rPr>
          </w:pPr>
          <w:r w:rsidRPr="004160A3">
            <w:rPr>
              <w:rFonts w:ascii="DIN Alternate Light" w:hAnsi="DIN Alternate Light"/>
              <w:sz w:val="20"/>
            </w:rPr>
            <w:t>Name</w:t>
          </w:r>
          <w:r w:rsidR="00460DAB" w:rsidRPr="004160A3">
            <w:rPr>
              <w:rFonts w:ascii="DIN Alternate Light" w:hAnsi="DIN Alternate Light"/>
              <w:sz w:val="20"/>
            </w:rPr>
            <w:t>:</w:t>
          </w:r>
          <w:r w:rsidR="003356DA">
            <w:rPr>
              <w:rFonts w:ascii="DIN Alternate Light" w:hAnsi="DIN Alternate Light"/>
              <w:sz w:val="20"/>
            </w:rPr>
            <w:t xml:space="preserve"> ALL+THO</w:t>
          </w:r>
        </w:p>
      </w:tc>
    </w:tr>
    <w:tr w:rsidR="0068590E" w:rsidRPr="009F497D" w:rsidTr="001705E2">
      <w:trPr>
        <w:trHeight w:val="163"/>
      </w:trPr>
      <w:tc>
        <w:tcPr>
          <w:tcW w:w="1134" w:type="dxa"/>
          <w:vMerge/>
          <w:shd w:val="clear" w:color="auto" w:fill="F2F2F2" w:themeFill="background1" w:themeFillShade="F2"/>
        </w:tcPr>
        <w:p w:rsidR="0068590E" w:rsidRPr="004160A3" w:rsidRDefault="0068590E" w:rsidP="002F43B0">
          <w:pPr>
            <w:pStyle w:val="Sidehoved"/>
            <w:rPr>
              <w:rFonts w:ascii="DIN Alternate Light" w:hAnsi="DIN Alternate Light"/>
              <w:sz w:val="20"/>
            </w:rPr>
          </w:pPr>
        </w:p>
      </w:tc>
      <w:tc>
        <w:tcPr>
          <w:tcW w:w="17436" w:type="dxa"/>
          <w:shd w:val="clear" w:color="auto" w:fill="F2F2F2" w:themeFill="background1" w:themeFillShade="F2"/>
        </w:tcPr>
        <w:p w:rsidR="0068590E" w:rsidRPr="004160A3" w:rsidRDefault="0068590E" w:rsidP="002F43B0">
          <w:pPr>
            <w:pStyle w:val="Sidehoved"/>
            <w:rPr>
              <w:rFonts w:ascii="DIN Alternate Light" w:hAnsi="DIN Alternate Light"/>
              <w:sz w:val="20"/>
            </w:rPr>
          </w:pPr>
          <w:r w:rsidRPr="004160A3">
            <w:rPr>
              <w:rFonts w:ascii="DIN Alternate Light" w:hAnsi="DIN Alternate Light"/>
              <w:sz w:val="20"/>
            </w:rPr>
            <w:t>Phase</w:t>
          </w:r>
          <w:r w:rsidR="00460DAB" w:rsidRPr="004160A3">
            <w:rPr>
              <w:rFonts w:ascii="DIN Alternate Light" w:hAnsi="DIN Alternate Light"/>
              <w:sz w:val="20"/>
            </w:rPr>
            <w:t>:</w:t>
          </w:r>
          <w:r w:rsidR="003356DA">
            <w:rPr>
              <w:rFonts w:ascii="DIN Alternate Light" w:hAnsi="DIN Alternate Light"/>
              <w:sz w:val="20"/>
            </w:rPr>
            <w:t xml:space="preserve"> Project planning</w:t>
          </w:r>
        </w:p>
      </w:tc>
      <w:tc>
        <w:tcPr>
          <w:tcW w:w="2223" w:type="dxa"/>
          <w:shd w:val="clear" w:color="auto" w:fill="F2F2F2" w:themeFill="background1" w:themeFillShade="F2"/>
        </w:tcPr>
        <w:p w:rsidR="0068590E" w:rsidRPr="004160A3" w:rsidRDefault="005E7E62" w:rsidP="005E7E62">
          <w:pPr>
            <w:rPr>
              <w:rFonts w:ascii="DIN Alternate Light" w:hAnsi="DIN Alternate Light"/>
              <w:sz w:val="20"/>
            </w:rPr>
          </w:pPr>
          <w:r w:rsidRPr="004160A3">
            <w:rPr>
              <w:rFonts w:ascii="DIN Alternate Light" w:hAnsi="DIN Alternate Light"/>
              <w:sz w:val="20"/>
            </w:rPr>
            <w:t xml:space="preserve">Page </w:t>
          </w:r>
          <w:r w:rsidR="002E10EE" w:rsidRPr="004160A3">
            <w:rPr>
              <w:rFonts w:ascii="DIN Alternate Light" w:hAnsi="DIN Alternate Light"/>
              <w:sz w:val="20"/>
            </w:rPr>
            <w:fldChar w:fldCharType="begin"/>
          </w:r>
          <w:r w:rsidRPr="004160A3">
            <w:rPr>
              <w:rFonts w:ascii="DIN Alternate Light" w:hAnsi="DIN Alternate Light"/>
              <w:sz w:val="20"/>
            </w:rPr>
            <w:instrText xml:space="preserve"> PAGE  \* Arabic  \* MERGEFORMAT </w:instrText>
          </w:r>
          <w:r w:rsidR="002E10EE" w:rsidRPr="004160A3">
            <w:rPr>
              <w:rFonts w:ascii="DIN Alternate Light" w:hAnsi="DIN Alternate Light"/>
              <w:sz w:val="20"/>
            </w:rPr>
            <w:fldChar w:fldCharType="separate"/>
          </w:r>
          <w:r w:rsidR="003356DA">
            <w:rPr>
              <w:rFonts w:ascii="DIN Alternate Light" w:hAnsi="DIN Alternate Light"/>
              <w:noProof/>
              <w:sz w:val="20"/>
            </w:rPr>
            <w:t>1</w:t>
          </w:r>
          <w:r w:rsidR="002E10EE" w:rsidRPr="004160A3">
            <w:rPr>
              <w:rFonts w:ascii="DIN Alternate Light" w:hAnsi="DIN Alternate Light"/>
              <w:sz w:val="20"/>
            </w:rPr>
            <w:fldChar w:fldCharType="end"/>
          </w:r>
          <w:r w:rsidRPr="004160A3">
            <w:rPr>
              <w:rFonts w:ascii="DIN Alternate Light" w:hAnsi="DIN Alternate Light"/>
              <w:sz w:val="20"/>
            </w:rPr>
            <w:t xml:space="preserve"> of </w:t>
          </w:r>
          <w:r w:rsidR="00BA1DF1">
            <w:fldChar w:fldCharType="begin"/>
          </w:r>
          <w:r w:rsidR="00BA1DF1">
            <w:instrText xml:space="preserve"> NUMPAGES  \* Arabic  \* MERGEFORMAT </w:instrText>
          </w:r>
          <w:r w:rsidR="00BA1DF1">
            <w:fldChar w:fldCharType="separate"/>
          </w:r>
          <w:r w:rsidR="003356DA" w:rsidRPr="003356DA">
            <w:rPr>
              <w:rFonts w:ascii="DIN Alternate Light" w:hAnsi="DIN Alternate Light"/>
              <w:noProof/>
              <w:sz w:val="20"/>
            </w:rPr>
            <w:t>1</w:t>
          </w:r>
          <w:r w:rsidR="00BA1DF1">
            <w:rPr>
              <w:rFonts w:ascii="DIN Alternate Light" w:hAnsi="DIN Alternate Light"/>
              <w:noProof/>
              <w:sz w:val="20"/>
            </w:rPr>
            <w:fldChar w:fldCharType="end"/>
          </w:r>
        </w:p>
      </w:tc>
    </w:tr>
  </w:tbl>
  <w:p w:rsidR="006B5D7F" w:rsidRDefault="006B5D7F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doNotDisplayPageBoundaries/>
  <w:embedTrueTypeFonts/>
  <w:proofState w:spelling="clean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B66"/>
    <w:rsid w:val="001705E2"/>
    <w:rsid w:val="001A0D4E"/>
    <w:rsid w:val="00275EF5"/>
    <w:rsid w:val="00296D2B"/>
    <w:rsid w:val="002A55E7"/>
    <w:rsid w:val="002E10EE"/>
    <w:rsid w:val="00310F3A"/>
    <w:rsid w:val="003356DA"/>
    <w:rsid w:val="004160A3"/>
    <w:rsid w:val="00421B8F"/>
    <w:rsid w:val="00460DAB"/>
    <w:rsid w:val="00492EE1"/>
    <w:rsid w:val="005E7E62"/>
    <w:rsid w:val="0068590E"/>
    <w:rsid w:val="006B5D7F"/>
    <w:rsid w:val="00805489"/>
    <w:rsid w:val="008067FF"/>
    <w:rsid w:val="009D57FE"/>
    <w:rsid w:val="009E1B46"/>
    <w:rsid w:val="009F497D"/>
    <w:rsid w:val="00A6378A"/>
    <w:rsid w:val="00AA23D6"/>
    <w:rsid w:val="00B42B66"/>
    <w:rsid w:val="00BA1DF1"/>
    <w:rsid w:val="00C54CBA"/>
    <w:rsid w:val="00EE5CDE"/>
    <w:rsid w:val="00F33E88"/>
    <w:rsid w:val="00FD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D75FD9-57A5-BC40-A9FC-C7E082A98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0F3A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6B5D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B5D7F"/>
  </w:style>
  <w:style w:type="paragraph" w:styleId="Sidefod">
    <w:name w:val="footer"/>
    <w:basedOn w:val="Normal"/>
    <w:link w:val="SidefodTegn"/>
    <w:uiPriority w:val="99"/>
    <w:semiHidden/>
    <w:unhideWhenUsed/>
    <w:rsid w:val="006B5D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6B5D7F"/>
  </w:style>
  <w:style w:type="table" w:styleId="Tabel-Gitter">
    <w:name w:val="Table Grid"/>
    <w:basedOn w:val="Tabel-Normal"/>
    <w:uiPriority w:val="59"/>
    <w:rsid w:val="006B5D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35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35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D:\Documents\DTU\9.%20semester\42070%20Helhedsdesign\Sidehoveder\Sidehoved%20-%20A3%20-%20Lavforma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FECEB-F5CA-2844-8854-14D3B39FB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D:\Documents\DTU\9. semester\42070 Helhedsdesign\Sidehoveder\Sidehoved - A3 - Lavformat.dotx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Henriette Nielsen</dc:creator>
  <cp:keywords/>
  <dc:description/>
  <cp:lastModifiedBy>Henriette Nielsen</cp:lastModifiedBy>
  <cp:revision>2</cp:revision>
  <dcterms:created xsi:type="dcterms:W3CDTF">2025-08-26T07:35:00Z</dcterms:created>
  <dcterms:modified xsi:type="dcterms:W3CDTF">2025-08-26T07:35:00Z</dcterms:modified>
</cp:coreProperties>
</file>